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2EF" w:rsidRDefault="00E742EF" w:rsidP="00772E4A">
      <w:pPr>
        <w:sectPr w:rsidR="00E742EF" w:rsidSect="00772E4A">
          <w:headerReference w:type="even" r:id="rId7"/>
          <w:headerReference w:type="default" r:id="rId8"/>
          <w:type w:val="continuous"/>
          <w:pgSz w:w="10433" w:h="14742"/>
          <w:pgMar w:top="1474" w:right="624" w:bottom="1015" w:left="851" w:header="851" w:footer="992" w:gutter="284"/>
          <w:pgNumType w:start="1"/>
          <w:cols w:space="425"/>
          <w:titlePg/>
          <w:docGrid w:type="lines" w:linePitch="312"/>
        </w:sectPr>
      </w:pPr>
      <w:subDoc r:id="rId9"/>
    </w:p>
    <w:p w:rsidR="00E742EF" w:rsidRDefault="00E742EF" w:rsidP="00772E4A">
      <w:pPr>
        <w:sectPr w:rsidR="00E742EF" w:rsidSect="00772E4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0433" w:h="14742"/>
          <w:pgMar w:top="1474" w:right="624" w:bottom="1015" w:left="851" w:header="851" w:footer="992" w:gutter="284"/>
          <w:pgNumType w:start="1"/>
          <w:cols w:space="425"/>
          <w:titlePg/>
          <w:docGrid w:type="lines" w:linePitch="312"/>
        </w:sectPr>
      </w:pPr>
      <w:subDoc r:id="rId16"/>
    </w:p>
    <w:p w:rsidR="00E742EF" w:rsidRPr="003725A2" w:rsidRDefault="00E742EF" w:rsidP="003725A2">
      <w:pPr>
        <w:pStyle w:val="1"/>
        <w:rPr>
          <w:b w:val="0"/>
        </w:rPr>
      </w:pPr>
      <w:subDoc r:id="rId17"/>
      <w:r w:rsidRPr="003725A2">
        <w:rPr>
          <w:rFonts w:hint="eastAsia"/>
          <w:b w:val="0"/>
        </w:rPr>
        <w:t>正文页</w:t>
      </w:r>
    </w:p>
    <w:p w:rsidR="00E742EF" w:rsidRDefault="00E742EF" w:rsidP="00772E4A">
      <w:pPr>
        <w:sectPr w:rsidR="00E742EF" w:rsidSect="00772E4A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0433" w:h="14742"/>
          <w:pgMar w:top="1474" w:right="624" w:bottom="1015" w:left="851" w:header="851" w:footer="992" w:gutter="284"/>
          <w:pgNumType w:start="1"/>
          <w:cols w:space="425"/>
          <w:titlePg/>
          <w:docGrid w:type="lines" w:linePitch="312"/>
        </w:sectPr>
      </w:pPr>
    </w:p>
    <w:p w:rsidR="00E742EF" w:rsidRDefault="00E742EF" w:rsidP="00772E4A">
      <w:pPr>
        <w:pStyle w:val="2"/>
        <w:rPr>
          <w:b w:val="0"/>
        </w:rPr>
        <w:sectPr w:rsidR="00E742EF" w:rsidSect="00772E4A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type w:val="continuous"/>
          <w:pgSz w:w="10433" w:h="14742"/>
          <w:pgMar w:top="1474" w:right="624" w:bottom="1015" w:left="851" w:header="851" w:footer="992" w:gutter="284"/>
          <w:pgNumType w:start="1"/>
          <w:cols w:space="425"/>
          <w:titlePg/>
          <w:docGrid w:type="lines" w:linePitch="312"/>
        </w:sectPr>
      </w:pPr>
    </w:p>
    <w:p w:rsidR="00E742EF" w:rsidRPr="003725A2" w:rsidRDefault="00E742EF" w:rsidP="003725A2">
      <w:pPr>
        <w:pStyle w:val="2"/>
        <w:rPr>
          <w:b w:val="0"/>
        </w:rPr>
      </w:pPr>
      <w:subDoc r:id="rId30"/>
      <w:r w:rsidRPr="003725A2">
        <w:rPr>
          <w:rFonts w:hint="eastAsia"/>
          <w:b w:val="0"/>
        </w:rPr>
        <w:t xml:space="preserve"> </w:t>
      </w:r>
      <w:r w:rsidRPr="003725A2">
        <w:rPr>
          <w:rFonts w:hint="eastAsia"/>
          <w:b w:val="0"/>
        </w:rPr>
        <w:t>辉映友谊</w:t>
      </w:r>
    </w:p>
    <w:p w:rsidR="00E742EF" w:rsidRDefault="00E742EF" w:rsidP="00772E4A">
      <w:pPr>
        <w:sectPr w:rsidR="00E742EF" w:rsidSect="00772E4A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type w:val="continuous"/>
          <w:pgSz w:w="10433" w:h="14742"/>
          <w:pgMar w:top="1474" w:right="624" w:bottom="1015" w:left="851" w:header="851" w:footer="992" w:gutter="284"/>
          <w:pgNumType w:start="1"/>
          <w:cols w:space="425"/>
          <w:titlePg/>
          <w:docGrid w:type="lines" w:linePitch="312"/>
        </w:sectPr>
      </w:pPr>
    </w:p>
    <w:p w:rsidR="00E742EF" w:rsidRDefault="00E742EF" w:rsidP="00772E4A">
      <w:pPr>
        <w:rPr>
          <w:b/>
        </w:rPr>
        <w:sectPr w:rsidR="00E742EF" w:rsidSect="00772E4A">
          <w:type w:val="continuous"/>
          <w:pgSz w:w="10433" w:h="14742"/>
          <w:pgMar w:top="1474" w:right="624" w:bottom="1015" w:left="851" w:header="851" w:footer="992" w:gutter="284"/>
          <w:pgNumType w:start="1"/>
          <w:cols w:space="425"/>
          <w:titlePg/>
          <w:docGrid w:type="lines" w:linePitch="312"/>
        </w:sectPr>
      </w:pPr>
      <w:subDoc r:id="rId37"/>
      <w:r w:rsidRPr="003725A2">
        <w:rPr>
          <w:rFonts w:hint="eastAsia"/>
        </w:rPr>
        <w:t xml:space="preserve"> </w:t>
      </w:r>
      <w:r w:rsidRPr="003725A2">
        <w:rPr>
          <w:rFonts w:hint="eastAsia"/>
        </w:rPr>
        <w:t>以诗咏志</w:t>
      </w:r>
    </w:p>
    <w:p w:rsidR="00E742EF" w:rsidRPr="003725A2" w:rsidRDefault="00E742EF" w:rsidP="00772E4A">
      <w:pPr>
        <w:pStyle w:val="2"/>
        <w:rPr>
          <w:b w:val="0"/>
        </w:rPr>
      </w:pPr>
      <w:subDoc r:id="rId38"/>
    </w:p>
    <w:sectPr w:rsidR="00E742EF" w:rsidRPr="003725A2" w:rsidSect="00772E4A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type w:val="continuous"/>
      <w:pgSz w:w="10433" w:h="14742"/>
      <w:pgMar w:top="1474" w:right="624" w:bottom="1015" w:left="851" w:header="851" w:footer="992" w:gutter="284"/>
      <w:pgNumType w:start="1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doni MT Black">
    <w:altName w:val="Modern No. 20"/>
    <w:charset w:val="00"/>
    <w:family w:val="roman"/>
    <w:pitch w:val="variable"/>
    <w:sig w:usb0="00000003" w:usb1="00000000" w:usb2="00000000" w:usb3="00000000" w:csb0="0000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4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857886"/>
      <w:docPartObj>
        <w:docPartGallery w:val="Page Numbers (Bottom of Page)"/>
        <w:docPartUnique/>
      </w:docPartObj>
    </w:sdtPr>
    <w:sdtContent>
      <w:p w:rsidR="00772E4A" w:rsidRDefault="000E501E">
        <w:pPr>
          <w:pStyle w:val="a4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92032" behindDoc="0" locked="0" layoutInCell="1" allowOverlap="1" wp14:editId="46B6892E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9525" r="12065" b="6985"/>
                  <wp:wrapNone/>
                  <wp:docPr id="16396" name="组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9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E501E" w:rsidRDefault="000E501E">
                                <w:pPr>
                                  <w:pStyle w:val="a4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2"/>
                                    <w:szCs w:val="21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组 80" o:spid="_x0000_s1033" style="position:absolute;margin-left:-16.8pt;margin-top:0;width:34.4pt;height:56.45pt;z-index:251692032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34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T1o8QAAADbAAAADwAAAGRycy9kb3ducmV2LnhtbESPQWvCQBSE7wX/w/KE3pqNgrXGrFIK&#10;Qi6lxLQ9P7LPJJp9G7JrkvbXdwuCx2FmvmHS/WRaMVDvGssKFlEMgri0uuFKwWdxeHoB4TyyxtYy&#10;KfghB/vd7CHFRNuRcxqOvhIBwi5BBbX3XSKlK2sy6CLbEQfvZHuDPsi+krrHMcBNK5dx/CwNNhwW&#10;auzorabycrwaBatsbc4uK/JfL4v376H96K5fUqnH+fS6BeFp8vfwrZ1pBZsV/H8JP0D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FPWjxAAAANsAAAAPAAAAAAAAAAAA&#10;AAAAAKECAABkcnMvZG93bnJldi54bWxQSwUGAAAAAAQABAD5AAAAkgMAAAAA&#10;" strokecolor="#7f7f7f"/>
                  <v:rect id="Rectangle 78" o:spid="_x0000_s1035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tBQsMA&#10;AADcAAAADwAAAGRycy9kb3ducmV2LnhtbERPy2rCQBTdC/7DcAvd6aQuikZHKbGFQjdWxcfukrlm&#10;0mTuhMw0iX/fWRRcHs57tRlsLTpqfelYwcs0AUGcO11yoeB4+JjMQfiArLF2TAru5GGzHo9WmGrX&#10;8zd1+1CIGMI+RQUmhCaV0ueGLPqpa4gjd3OtxRBhW0jdYh/DbS1nSfIqLZYcGww2lBnKq/2vVVCZ&#10;7c/7V3XPLnzqsvMu9IvreafU89PwtgQRaAgP8b/7UyuYzePaeCY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tBQsMAAADcAAAADwAAAAAAAAAAAAAAAACYAgAAZHJzL2Rv&#10;d25yZXYueG1sUEsFBgAAAAAEAAQA9QAAAIgDAAAAAA==&#10;" filled="f" strokecolor="#7f7f7f">
                    <v:textbox>
                      <w:txbxContent>
                        <w:p w:rsidR="000E501E" w:rsidRDefault="000E501E">
                          <w:pPr>
                            <w:pStyle w:val="a4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1"/>
                            </w:rPr>
                            <w:t>4</w:t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248187"/>
      <w:docPartObj>
        <w:docPartGallery w:val="Page Numbers (Bottom of Page)"/>
        <w:docPartUnique/>
      </w:docPartObj>
    </w:sdtPr>
    <w:sdtContent>
      <w:p w:rsidR="00772E4A" w:rsidRDefault="000E501E">
        <w:pPr>
          <w:pStyle w:val="a4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94080" behindDoc="0" locked="0" layoutInCell="1" allowOverlap="1" wp14:editId="2F2E8908">
                  <wp:simplePos x="0" y="0"/>
                  <wp:positionH relativeFrom="margin">
                    <wp:align>left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289" name="组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04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5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E501E" w:rsidRDefault="000E501E">
                                <w:pPr>
                                  <w:pStyle w:val="a4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2"/>
                                    <w:szCs w:val="21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_x0000_s1036" style="position:absolute;margin-left:0;margin-top:0;width:34.4pt;height:56.45pt;z-index:251694080;mso-position-horizontal:lef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JHn2yt0AwAAKgkAAA4AAAAAAAAAAAAAAAAALgIAAGRycy9lMm9Eb2MueG1sUEsBAi0A&#10;FAAGAAgAAAAhANKXawfbAAAABAEAAA8AAAAAAAAAAAAAAAAAzgUAAGRycy9kb3ducmV2LnhtbFBL&#10;BQYAAAAABAAEAPMAAADW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37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2LmcUAAADcAAAADwAAAGRycy9kb3ducmV2LnhtbESPQWvCQBSE74L/YXmF3symVm1JXUWE&#10;Qi4iJrbnR/Y1SZt9G7JrkvbXdwXB4zAz3zDr7Wga0VPnassKnqIYBHFhdc2lgnP+PnsF4TyyxsYy&#10;KfglB9vNdLLGRNuBT9RnvhQBwi5BBZX3bSKlKyoy6CLbEgfvy3YGfZBdKXWHQ4CbRs7jeCUN1hwW&#10;KmxpX1Hxk12MgmX6Yr5dmp/+vMwPn31zbC8fUqnHh3H3BsLT6O/hWzvVCp7jBVzPhCMgN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u2LmcUAAADcAAAADwAAAAAAAAAA&#10;AAAAAAChAgAAZHJzL2Rvd25yZXYueG1sUEsFBgAAAAAEAAQA+QAAAJMDAAAAAA==&#10;" strokecolor="#7f7f7f"/>
                  <v:rect id="Rectangle 78" o:spid="_x0000_s1038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jiG8cA&#10;AADcAAAADwAAAGRycy9kb3ducmV2LnhtbESPQUvDQBSE74L/YXmCN7vRorSx21JihYKX2pa23h7Z&#10;ZzZN9m3IbpP037uC4HGYmW+Y2WKwteio9aVjBY+jBARx7nTJhYL97v1hAsIHZI21Y1JwJQ+L+e3N&#10;DFPtev6kbhsKESHsU1RgQmhSKX1uyKIfuYY4et+utRiibAupW+wj3NbyKUlepMWS44LBhjJDebW9&#10;WAWVeTuvPqprduJDlx03oZ9+HTdK3d8Ny1cQgYbwH/5rr7WCcfIM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o4hvHAAAA3AAAAA8AAAAAAAAAAAAAAAAAmAIAAGRy&#10;cy9kb3ducmV2LnhtbFBLBQYAAAAABAAEAPUAAACMAwAAAAA=&#10;" filled="f" strokecolor="#7f7f7f">
                    <v:textbox>
                      <w:txbxContent>
                        <w:p w:rsidR="000E501E" w:rsidRDefault="000E501E">
                          <w:pPr>
                            <w:pStyle w:val="a4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1"/>
                            </w:rPr>
                            <w:t>5</w:t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4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4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4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EF2ADDA" wp14:editId="2F044F46">
              <wp:simplePos x="0" y="0"/>
              <wp:positionH relativeFrom="column">
                <wp:posOffset>2887980</wp:posOffset>
              </wp:positionH>
              <wp:positionV relativeFrom="paragraph">
                <wp:posOffset>115947</wp:posOffset>
              </wp:positionV>
              <wp:extent cx="1615440" cy="365760"/>
              <wp:effectExtent l="0" t="0" r="0" b="0"/>
              <wp:wrapNone/>
              <wp:docPr id="16393" name="文本框 163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5440" cy="365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2E4A" w:rsidRPr="003B03F8" w:rsidRDefault="00772E4A" w:rsidP="003B03F8">
                          <w:pPr>
                            <w:rPr>
                              <w:rFonts w:ascii="幼圆" w:eastAsia="幼圆"/>
                            </w:rPr>
                          </w:pPr>
                          <w:r w:rsidRPr="003B03F8">
                            <w:rPr>
                              <w:rFonts w:ascii="幼圆" w:eastAsia="幼圆" w:hint="eastAsia"/>
                            </w:rPr>
                            <w:t>/幸福荟萃.2014.12/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393" o:spid="_x0000_s1028" type="#_x0000_t202" style="position:absolute;margin-left:227.4pt;margin-top:9.15pt;width:127.2pt;height:28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" filled="f" stroked="f" strokeweight=".5pt">
              <v:textbox>
                <w:txbxContent>
                  <w:p w:rsidR="00772E4A" w:rsidRPr="003B03F8" w:rsidRDefault="00772E4A" w:rsidP="003B03F8">
                    <w:pPr>
                      <w:rPr>
                        <w:rFonts w:ascii="幼圆" w:eastAsia="幼圆"/>
                      </w:rPr>
                    </w:pPr>
                    <w:r w:rsidRPr="003B03F8">
                      <w:rPr>
                        <w:rFonts w:ascii="幼圆" w:eastAsia="幼圆" w:hint="eastAsia"/>
                      </w:rPr>
                      <w:t>/幸福荟萃.2014.12/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4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 w:rsidP="009B4625">
    <w:pPr>
      <w:pStyle w:val="a3"/>
      <w:pBdr>
        <w:bottom w:val="none" w:sz="0" w:space="0" w:color="auto"/>
      </w:pBd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Pr="00734757" w:rsidRDefault="00772E4A" w:rsidP="007F18EE">
    <w:pPr>
      <w:pStyle w:val="a3"/>
      <w:pBdr>
        <w:bottom w:val="none" w:sz="0" w:space="0" w:color="auto"/>
      </w:pBdr>
    </w:pPr>
    <w:r w:rsidRPr="00620E61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2466A73" wp14:editId="526E7CA4">
              <wp:simplePos x="0" y="0"/>
              <wp:positionH relativeFrom="column">
                <wp:posOffset>1510665</wp:posOffset>
              </wp:positionH>
              <wp:positionV relativeFrom="paragraph">
                <wp:posOffset>67310</wp:posOffset>
              </wp:positionV>
              <wp:extent cx="1912620" cy="259080"/>
              <wp:effectExtent l="0" t="0" r="0" b="7620"/>
              <wp:wrapNone/>
              <wp:docPr id="16391" name="文本框 163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262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2E4A" w:rsidRPr="004A0EA6" w:rsidRDefault="00772E4A" w:rsidP="00620E61">
                          <w:pPr>
                            <w:rPr>
                              <w:rFonts w:ascii="Bodoni MT Black" w:hAnsi="Bodoni MT Black"/>
                              <w:color w:val="943634" w:themeColor="accent2" w:themeShade="BF"/>
                              <w:sz w:val="24"/>
                            </w:rPr>
                          </w:pPr>
                          <w:r>
                            <w:rPr>
                              <w:rFonts w:ascii="Bodoni MT Black" w:hAnsi="Bodoni MT Black" w:hint="eastAsia"/>
                              <w:color w:val="943634" w:themeColor="accent2" w:themeShade="BF"/>
                              <w:sz w:val="24"/>
                            </w:rPr>
                            <w:t>wengnuanqinghuai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391" o:spid="_x0000_s1026" type="#_x0000_t202" style="position:absolute;left:0;text-align:left;margin-left:118.95pt;margin-top:5.3pt;width:150.6pt;height:20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" filled="f" stroked="f" strokeweight=".5pt">
              <v:textbox>
                <w:txbxContent>
                  <w:p w:rsidR="00772E4A" w:rsidRPr="004A0EA6" w:rsidRDefault="00772E4A" w:rsidP="00620E61">
                    <w:pPr>
                      <w:rPr>
                        <w:rFonts w:ascii="Bodoni MT Black" w:hAnsi="Bodoni MT Black"/>
                        <w:color w:val="943634" w:themeColor="accent2" w:themeShade="BF"/>
                        <w:sz w:val="24"/>
                      </w:rPr>
                    </w:pPr>
                    <w:r>
                      <w:rPr>
                        <w:rFonts w:ascii="Bodoni MT Black" w:hAnsi="Bodoni MT Black" w:hint="eastAsia"/>
                        <w:color w:val="943634" w:themeColor="accent2" w:themeShade="BF"/>
                        <w:sz w:val="24"/>
                      </w:rPr>
                      <w:t>wengnuanqinghuai</w:t>
                    </w:r>
                  </w:p>
                </w:txbxContent>
              </v:textbox>
            </v:shape>
          </w:pict>
        </mc:Fallback>
      </mc:AlternateContent>
    </w:r>
    <w:r w:rsidRPr="00620E61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3B088A0" wp14:editId="5676554A">
              <wp:simplePos x="0" y="0"/>
              <wp:positionH relativeFrom="column">
                <wp:posOffset>390525</wp:posOffset>
              </wp:positionH>
              <wp:positionV relativeFrom="paragraph">
                <wp:posOffset>44450</wp:posOffset>
              </wp:positionV>
              <wp:extent cx="1005840" cy="325120"/>
              <wp:effectExtent l="0" t="0" r="0" b="0"/>
              <wp:wrapNone/>
              <wp:docPr id="16392" name="文本框 163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" cy="325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2E4A" w:rsidRPr="009B3212" w:rsidRDefault="00772E4A" w:rsidP="00620E61">
                          <w:pPr>
                            <w:rPr>
                              <w:rFonts w:ascii="微软雅黑" w:eastAsia="微软雅黑" w:hAnsi="微软雅黑"/>
                              <w:color w:val="943634" w:themeColor="accent2" w:themeShade="BF"/>
                            </w:rPr>
                          </w:pPr>
                          <w:r w:rsidRPr="00620E61">
                            <w:rPr>
                              <w:rFonts w:ascii="微软雅黑" w:eastAsia="微软雅黑" w:hAnsi="微软雅黑" w:hint="eastAsia"/>
                              <w:color w:val="943634" w:themeColor="accent2" w:themeShade="BF"/>
                              <w:spacing w:val="52"/>
                              <w:kern w:val="0"/>
                              <w:fitText w:val="1155" w:id="751068928"/>
                            </w:rPr>
                            <w:t>温暖情</w:t>
                          </w:r>
                          <w:r w:rsidRPr="00620E61">
                            <w:rPr>
                              <w:rFonts w:ascii="微软雅黑" w:eastAsia="微软雅黑" w:hAnsi="微软雅黑" w:hint="eastAsia"/>
                              <w:color w:val="943634" w:themeColor="accent2" w:themeShade="BF"/>
                              <w:spacing w:val="1"/>
                              <w:kern w:val="0"/>
                              <w:fitText w:val="1155" w:id="751068928"/>
                            </w:rPr>
                            <w:t>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文本框 16392" o:spid="_x0000_s1027" type="#_x0000_t202" style="position:absolute;left:0;text-align:left;margin-left:30.75pt;margin-top:3.5pt;width:79.2pt;height:25.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" filled="f" stroked="f" strokeweight=".5pt">
              <v:textbox>
                <w:txbxContent>
                  <w:p w:rsidR="00772E4A" w:rsidRPr="009B3212" w:rsidRDefault="00772E4A" w:rsidP="00620E61">
                    <w:pPr>
                      <w:rPr>
                        <w:rFonts w:ascii="微软雅黑" w:eastAsia="微软雅黑" w:hAnsi="微软雅黑"/>
                        <w:color w:val="943634" w:themeColor="accent2" w:themeShade="BF"/>
                      </w:rPr>
                    </w:pPr>
                    <w:r w:rsidRPr="00620E61">
                      <w:rPr>
                        <w:rFonts w:ascii="微软雅黑" w:eastAsia="微软雅黑" w:hAnsi="微软雅黑" w:hint="eastAsia"/>
                        <w:color w:val="943634" w:themeColor="accent2" w:themeShade="BF"/>
                        <w:spacing w:val="52"/>
                        <w:kern w:val="0"/>
                        <w:fitText w:val="1155" w:id="751068928"/>
                      </w:rPr>
                      <w:t>温暖情</w:t>
                    </w:r>
                    <w:r w:rsidRPr="00620E61">
                      <w:rPr>
                        <w:rFonts w:ascii="微软雅黑" w:eastAsia="微软雅黑" w:hAnsi="微软雅黑" w:hint="eastAsia"/>
                        <w:color w:val="943634" w:themeColor="accent2" w:themeShade="BF"/>
                        <w:spacing w:val="1"/>
                        <w:kern w:val="0"/>
                        <w:fitText w:val="1155" w:id="751068928"/>
                      </w:rPr>
                      <w:t>怀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4B2D8C5" wp14:editId="2C32ABB9">
          <wp:simplePos x="0" y="0"/>
          <wp:positionH relativeFrom="column">
            <wp:posOffset>-141605</wp:posOffset>
          </wp:positionH>
          <wp:positionV relativeFrom="paragraph">
            <wp:posOffset>38735</wp:posOffset>
          </wp:positionV>
          <wp:extent cx="3528060" cy="350520"/>
          <wp:effectExtent l="0" t="0" r="0" b="0"/>
          <wp:wrapTight wrapText="bothSides">
            <wp:wrapPolygon edited="0">
              <wp:start x="583" y="0"/>
              <wp:lineTo x="350" y="4696"/>
              <wp:lineTo x="233" y="19957"/>
              <wp:lineTo x="21343" y="19957"/>
              <wp:lineTo x="21460" y="17609"/>
              <wp:lineTo x="21460" y="10565"/>
              <wp:lineTo x="2566" y="0"/>
              <wp:lineTo x="583" y="0"/>
            </wp:wrapPolygon>
          </wp:wrapTight>
          <wp:docPr id="16398" name="图片 163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线条-副本_17.gif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8060" cy="350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3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 w:rsidP="009B4625">
    <w:pPr>
      <w:pStyle w:val="a3"/>
      <w:pBdr>
        <w:bottom w:val="none" w:sz="0" w:space="0" w:color="auto"/>
      </w:pBdr>
    </w:pPr>
    <w:r w:rsidRPr="00DA135F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3620A6B" wp14:editId="73368A7A">
              <wp:simplePos x="0" y="0"/>
              <wp:positionH relativeFrom="column">
                <wp:posOffset>2590165</wp:posOffset>
              </wp:positionH>
              <wp:positionV relativeFrom="paragraph">
                <wp:posOffset>76835</wp:posOffset>
              </wp:positionV>
              <wp:extent cx="1501140" cy="259080"/>
              <wp:effectExtent l="0" t="0" r="0" b="7620"/>
              <wp:wrapNone/>
              <wp:docPr id="16402" name="文本框 164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114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2E4A" w:rsidRPr="003052EC" w:rsidRDefault="00772E4A" w:rsidP="00DA135F">
                          <w:pPr>
                            <w:rPr>
                              <w:rFonts w:ascii="Bodoni MT Black" w:hAnsi="Bodoni MT Black"/>
                              <w:color w:val="00B050"/>
                              <w:sz w:val="24"/>
                            </w:rPr>
                          </w:pPr>
                          <w:r w:rsidRPr="003052EC">
                            <w:rPr>
                              <w:rFonts w:ascii="Bodoni MT Black" w:hAnsi="Bodoni MT Black" w:hint="eastAsia"/>
                              <w:color w:val="00B050"/>
                              <w:sz w:val="24"/>
                            </w:rPr>
                            <w:t>huiyingyouyi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402" o:spid="_x0000_s1029" type="#_x0000_t202" style="position:absolute;left:0;text-align:left;margin-left:203.95pt;margin-top:6.05pt;width:118.2pt;height:20.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" filled="f" stroked="f" strokeweight=".5pt">
              <v:textbox>
                <w:txbxContent>
                  <w:p w:rsidR="00772E4A" w:rsidRPr="003052EC" w:rsidRDefault="00772E4A" w:rsidP="00DA135F">
                    <w:pPr>
                      <w:rPr>
                        <w:rFonts w:ascii="Bodoni MT Black" w:hAnsi="Bodoni MT Black"/>
                        <w:color w:val="00B050"/>
                        <w:sz w:val="24"/>
                      </w:rPr>
                    </w:pPr>
                    <w:r w:rsidRPr="003052EC">
                      <w:rPr>
                        <w:rFonts w:ascii="Bodoni MT Black" w:hAnsi="Bodoni MT Black" w:hint="eastAsia"/>
                        <w:color w:val="00B050"/>
                        <w:sz w:val="24"/>
                      </w:rPr>
                      <w:t>huiyingyouyi</w:t>
                    </w:r>
                  </w:p>
                </w:txbxContent>
              </v:textbox>
            </v:shape>
          </w:pict>
        </mc:Fallback>
      </mc:AlternateContent>
    </w:r>
    <w:r w:rsidRPr="00DA135F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E6B61D6" wp14:editId="4894F76E">
              <wp:simplePos x="0" y="0"/>
              <wp:positionH relativeFrom="column">
                <wp:posOffset>4077335</wp:posOffset>
              </wp:positionH>
              <wp:positionV relativeFrom="paragraph">
                <wp:posOffset>47625</wp:posOffset>
              </wp:positionV>
              <wp:extent cx="1005840" cy="325120"/>
              <wp:effectExtent l="0" t="0" r="0" b="0"/>
              <wp:wrapNone/>
              <wp:docPr id="16404" name="文本框 164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" cy="325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2E4A" w:rsidRPr="003052EC" w:rsidRDefault="00772E4A" w:rsidP="00DA135F">
                          <w:pPr>
                            <w:rPr>
                              <w:rFonts w:ascii="微软雅黑" w:eastAsia="微软雅黑" w:hAnsi="微软雅黑"/>
                              <w:color w:val="00B050"/>
                            </w:rPr>
                          </w:pPr>
                          <w:r w:rsidRPr="003052EC">
                            <w:rPr>
                              <w:rFonts w:ascii="微软雅黑" w:eastAsia="微软雅黑" w:hAnsi="微软雅黑" w:hint="eastAsia"/>
                              <w:color w:val="00B050"/>
                              <w:kern w:val="0"/>
                            </w:rPr>
                            <w:t>辉映友谊</w:t>
                          </w:r>
                          <w:r w:rsidRPr="003052EC">
                            <w:rPr>
                              <w:rFonts w:ascii="微软雅黑" w:eastAsia="微软雅黑" w:hAnsi="微软雅黑" w:hint="eastAsia"/>
                              <w:color w:val="00B050"/>
                              <w:spacing w:val="131"/>
                              <w:kern w:val="0"/>
                              <w:fitText w:val="1155" w:id="751031040"/>
                            </w:rPr>
                            <w:t>长韵</w:t>
                          </w:r>
                          <w:r w:rsidRPr="003052EC">
                            <w:rPr>
                              <w:rFonts w:ascii="微软雅黑" w:eastAsia="微软雅黑" w:hAnsi="微软雅黑" w:hint="eastAsia"/>
                              <w:color w:val="00B050"/>
                              <w:kern w:val="0"/>
                              <w:fitText w:val="1155" w:id="751031040"/>
                            </w:rPr>
                            <w:t>律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文本框 16404" o:spid="_x0000_s1030" type="#_x0000_t202" style="position:absolute;left:0;text-align:left;margin-left:321.05pt;margin-top:3.75pt;width:79.2pt;height:25.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" filled="f" stroked="f" strokeweight=".5pt">
              <v:textbox>
                <w:txbxContent>
                  <w:p w:rsidR="00772E4A" w:rsidRPr="003052EC" w:rsidRDefault="00772E4A" w:rsidP="00DA135F">
                    <w:pPr>
                      <w:rPr>
                        <w:rFonts w:ascii="微软雅黑" w:eastAsia="微软雅黑" w:hAnsi="微软雅黑"/>
                        <w:color w:val="00B050"/>
                      </w:rPr>
                    </w:pPr>
                    <w:r w:rsidRPr="003052EC">
                      <w:rPr>
                        <w:rFonts w:ascii="微软雅黑" w:eastAsia="微软雅黑" w:hAnsi="微软雅黑" w:hint="eastAsia"/>
                        <w:color w:val="00B050"/>
                        <w:kern w:val="0"/>
                      </w:rPr>
                      <w:t>辉映友谊</w:t>
                    </w:r>
                    <w:r w:rsidRPr="003052EC">
                      <w:rPr>
                        <w:rFonts w:ascii="微软雅黑" w:eastAsia="微软雅黑" w:hAnsi="微软雅黑" w:hint="eastAsia"/>
                        <w:color w:val="00B050"/>
                        <w:spacing w:val="131"/>
                        <w:kern w:val="0"/>
                        <w:fitText w:val="1155" w:id="751031040"/>
                      </w:rPr>
                      <w:t>长韵</w:t>
                    </w:r>
                    <w:r w:rsidRPr="003052EC">
                      <w:rPr>
                        <w:rFonts w:ascii="微软雅黑" w:eastAsia="微软雅黑" w:hAnsi="微软雅黑" w:hint="eastAsia"/>
                        <w:color w:val="00B050"/>
                        <w:kern w:val="0"/>
                        <w:fitText w:val="1155" w:id="751031040"/>
                      </w:rPr>
                      <w:t>律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1" locked="0" layoutInCell="1" allowOverlap="1" wp14:anchorId="15E502A4" wp14:editId="0DA31297">
          <wp:simplePos x="0" y="0"/>
          <wp:positionH relativeFrom="column">
            <wp:posOffset>2133600</wp:posOffset>
          </wp:positionH>
          <wp:positionV relativeFrom="paragraph">
            <wp:posOffset>53975</wp:posOffset>
          </wp:positionV>
          <wp:extent cx="3528060" cy="350520"/>
          <wp:effectExtent l="0" t="0" r="0" b="0"/>
          <wp:wrapTight wrapText="bothSides">
            <wp:wrapPolygon edited="0">
              <wp:start x="18894" y="0"/>
              <wp:lineTo x="0" y="10565"/>
              <wp:lineTo x="0" y="17609"/>
              <wp:lineTo x="233" y="19957"/>
              <wp:lineTo x="21460" y="19957"/>
              <wp:lineTo x="21227" y="4696"/>
              <wp:lineTo x="20994" y="0"/>
              <wp:lineTo x="18894" y="0"/>
            </wp:wrapPolygon>
          </wp:wrapTight>
          <wp:docPr id="16410" name="图片 164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线条-副本_17.gif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528060" cy="350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Pr="00734757" w:rsidRDefault="00772E4A" w:rsidP="00F03EF7">
    <w:pPr>
      <w:pStyle w:val="a3"/>
      <w:pBdr>
        <w:bottom w:val="none" w:sz="0" w:space="0" w:color="auto"/>
      </w:pBdr>
    </w:pPr>
    <w:r w:rsidRPr="00DA135F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40CE97F" wp14:editId="3E668148">
              <wp:simplePos x="0" y="0"/>
              <wp:positionH relativeFrom="column">
                <wp:posOffset>346710</wp:posOffset>
              </wp:positionH>
              <wp:positionV relativeFrom="paragraph">
                <wp:posOffset>31115</wp:posOffset>
              </wp:positionV>
              <wp:extent cx="1005840" cy="325120"/>
              <wp:effectExtent l="0" t="0" r="0" b="0"/>
              <wp:wrapNone/>
              <wp:docPr id="16405" name="文本框 164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" cy="325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2E4A" w:rsidRPr="003052EC" w:rsidRDefault="00772E4A" w:rsidP="00DA135F">
                          <w:pPr>
                            <w:rPr>
                              <w:rFonts w:ascii="微软雅黑" w:eastAsia="微软雅黑" w:hAnsi="微软雅黑"/>
                              <w:color w:val="00B050"/>
                            </w:rPr>
                          </w:pPr>
                          <w:r w:rsidRPr="003052EC">
                            <w:rPr>
                              <w:rFonts w:ascii="微软雅黑" w:eastAsia="微软雅黑" w:hAnsi="微软雅黑" w:hint="eastAsia"/>
                              <w:color w:val="00B050"/>
                              <w:kern w:val="0"/>
                            </w:rPr>
                            <w:t>辉映友谊</w:t>
                          </w:r>
                          <w:r w:rsidRPr="003052EC">
                            <w:rPr>
                              <w:rFonts w:ascii="微软雅黑" w:eastAsia="微软雅黑" w:hAnsi="微软雅黑" w:hint="eastAsia"/>
                              <w:color w:val="00B050"/>
                              <w:spacing w:val="131"/>
                              <w:kern w:val="0"/>
                              <w:fitText w:val="1155" w:id="751031040"/>
                            </w:rPr>
                            <w:t>长韵</w:t>
                          </w:r>
                          <w:r w:rsidRPr="003052EC">
                            <w:rPr>
                              <w:rFonts w:ascii="微软雅黑" w:eastAsia="微软雅黑" w:hAnsi="微软雅黑" w:hint="eastAsia"/>
                              <w:color w:val="00B050"/>
                              <w:kern w:val="0"/>
                              <w:fitText w:val="1155" w:id="751031040"/>
                            </w:rPr>
                            <w:t>律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405" o:spid="_x0000_s1031" type="#_x0000_t202" style="position:absolute;left:0;text-align:left;margin-left:27.3pt;margin-top:2.45pt;width:79.2pt;height:25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" filled="f" stroked="f" strokeweight=".5pt">
              <v:textbox>
                <w:txbxContent>
                  <w:p w:rsidR="00772E4A" w:rsidRPr="003052EC" w:rsidRDefault="00772E4A" w:rsidP="00DA135F">
                    <w:pPr>
                      <w:rPr>
                        <w:rFonts w:ascii="微软雅黑" w:eastAsia="微软雅黑" w:hAnsi="微软雅黑"/>
                        <w:color w:val="00B050"/>
                      </w:rPr>
                    </w:pPr>
                    <w:r w:rsidRPr="003052EC">
                      <w:rPr>
                        <w:rFonts w:ascii="微软雅黑" w:eastAsia="微软雅黑" w:hAnsi="微软雅黑" w:hint="eastAsia"/>
                        <w:color w:val="00B050"/>
                        <w:kern w:val="0"/>
                      </w:rPr>
                      <w:t>辉映友谊</w:t>
                    </w:r>
                    <w:r w:rsidRPr="003052EC">
                      <w:rPr>
                        <w:rFonts w:ascii="微软雅黑" w:eastAsia="微软雅黑" w:hAnsi="微软雅黑" w:hint="eastAsia"/>
                        <w:color w:val="00B050"/>
                        <w:spacing w:val="131"/>
                        <w:kern w:val="0"/>
                        <w:fitText w:val="1155" w:id="751031040"/>
                      </w:rPr>
                      <w:t>长韵</w:t>
                    </w:r>
                    <w:r w:rsidRPr="003052EC">
                      <w:rPr>
                        <w:rFonts w:ascii="微软雅黑" w:eastAsia="微软雅黑" w:hAnsi="微软雅黑" w:hint="eastAsia"/>
                        <w:color w:val="00B050"/>
                        <w:kern w:val="0"/>
                        <w:fitText w:val="1155" w:id="751031040"/>
                      </w:rPr>
                      <w:t>律</w:t>
                    </w:r>
                  </w:p>
                </w:txbxContent>
              </v:textbox>
            </v:shape>
          </w:pict>
        </mc:Fallback>
      </mc:AlternateContent>
    </w:r>
    <w:r w:rsidRPr="00DA135F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D7A8051" wp14:editId="5F99A979">
              <wp:simplePos x="0" y="0"/>
              <wp:positionH relativeFrom="column">
                <wp:posOffset>1626235</wp:posOffset>
              </wp:positionH>
              <wp:positionV relativeFrom="paragraph">
                <wp:posOffset>76835</wp:posOffset>
              </wp:positionV>
              <wp:extent cx="1501140" cy="259080"/>
              <wp:effectExtent l="0" t="0" r="0" b="7620"/>
              <wp:wrapNone/>
              <wp:docPr id="16406" name="文本框 16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114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2E4A" w:rsidRPr="003052EC" w:rsidRDefault="00772E4A" w:rsidP="00DA135F">
                          <w:pPr>
                            <w:rPr>
                              <w:rFonts w:ascii="Bodoni MT Black" w:hAnsi="Bodoni MT Black"/>
                              <w:color w:val="00B050"/>
                              <w:sz w:val="24"/>
                            </w:rPr>
                          </w:pPr>
                          <w:r w:rsidRPr="003052EC">
                            <w:rPr>
                              <w:rFonts w:ascii="Bodoni MT Black" w:hAnsi="Bodoni MT Black" w:hint="eastAsia"/>
                              <w:color w:val="00B050"/>
                              <w:sz w:val="24"/>
                            </w:rPr>
                            <w:t>huiyingyouyi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文本框 16406" o:spid="_x0000_s1032" type="#_x0000_t202" style="position:absolute;left:0;text-align:left;margin-left:128.05pt;margin-top:6.05pt;width:118.2pt;height:20.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" filled="f" stroked="f" strokeweight=".5pt">
              <v:textbox>
                <w:txbxContent>
                  <w:p w:rsidR="00772E4A" w:rsidRPr="003052EC" w:rsidRDefault="00772E4A" w:rsidP="00DA135F">
                    <w:pPr>
                      <w:rPr>
                        <w:rFonts w:ascii="Bodoni MT Black" w:hAnsi="Bodoni MT Black"/>
                        <w:color w:val="00B050"/>
                        <w:sz w:val="24"/>
                      </w:rPr>
                    </w:pPr>
                    <w:r w:rsidRPr="003052EC">
                      <w:rPr>
                        <w:rFonts w:ascii="Bodoni MT Black" w:hAnsi="Bodoni MT Black" w:hint="eastAsia"/>
                        <w:color w:val="00B050"/>
                        <w:sz w:val="24"/>
                      </w:rPr>
                      <w:t>huiyingyouyi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1552" behindDoc="1" locked="0" layoutInCell="1" allowOverlap="1" wp14:anchorId="25075F26" wp14:editId="26DA06A1">
          <wp:simplePos x="0" y="0"/>
          <wp:positionH relativeFrom="column">
            <wp:posOffset>-141605</wp:posOffset>
          </wp:positionH>
          <wp:positionV relativeFrom="paragraph">
            <wp:posOffset>38735</wp:posOffset>
          </wp:positionV>
          <wp:extent cx="3528060" cy="350520"/>
          <wp:effectExtent l="0" t="0" r="0" b="0"/>
          <wp:wrapTight wrapText="bothSides">
            <wp:wrapPolygon edited="0">
              <wp:start x="583" y="0"/>
              <wp:lineTo x="350" y="4696"/>
              <wp:lineTo x="233" y="19957"/>
              <wp:lineTo x="21343" y="19957"/>
              <wp:lineTo x="21460" y="17609"/>
              <wp:lineTo x="21460" y="10565"/>
              <wp:lineTo x="2566" y="0"/>
              <wp:lineTo x="583" y="0"/>
            </wp:wrapPolygon>
          </wp:wrapTight>
          <wp:docPr id="16411" name="图片 164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线条-副本_17.gif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8060" cy="350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3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 w:rsidP="009B4625">
    <w:pPr>
      <w:pStyle w:val="a3"/>
      <w:pBdr>
        <w:bottom w:val="none" w:sz="0" w:space="0" w:color="auto"/>
      </w:pBd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Pr="00734757" w:rsidRDefault="00772E4A" w:rsidP="00663B8D">
    <w:pPr>
      <w:pStyle w:val="a3"/>
      <w:pBdr>
        <w:bottom w:val="none" w:sz="0" w:space="0" w:color="auto"/>
      </w:pBd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Pr="00734757" w:rsidRDefault="00772E4A" w:rsidP="00820A25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 w:rsidP="00F579E1">
    <w:pPr>
      <w:pStyle w:val="a3"/>
      <w:pBdr>
        <w:bottom w:val="none" w:sz="0" w:space="0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 w:rsidP="009B4625">
    <w:pPr>
      <w:pStyle w:val="a3"/>
      <w:pBdr>
        <w:bottom w:val="none" w:sz="0" w:space="0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Pr="00734757" w:rsidRDefault="00772E4A" w:rsidP="009B4625">
    <w:pPr>
      <w:pStyle w:val="a3"/>
      <w:pBdr>
        <w:bottom w:val="none" w:sz="0" w:space="0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>
    <w:pPr>
      <w:pStyle w:val="a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4A" w:rsidRDefault="00772E4A" w:rsidP="009B4625">
    <w:pPr>
      <w:pStyle w:val="a3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66432" behindDoc="1" locked="0" layoutInCell="1" allowOverlap="1" wp14:anchorId="4FE76956" wp14:editId="7BC0E60D">
          <wp:simplePos x="0" y="0"/>
          <wp:positionH relativeFrom="column">
            <wp:posOffset>2133600</wp:posOffset>
          </wp:positionH>
          <wp:positionV relativeFrom="paragraph">
            <wp:posOffset>53975</wp:posOffset>
          </wp:positionV>
          <wp:extent cx="3528060" cy="350520"/>
          <wp:effectExtent l="0" t="0" r="0" b="0"/>
          <wp:wrapTight wrapText="bothSides">
            <wp:wrapPolygon edited="0">
              <wp:start x="18894" y="0"/>
              <wp:lineTo x="0" y="10565"/>
              <wp:lineTo x="0" y="17609"/>
              <wp:lineTo x="233" y="19957"/>
              <wp:lineTo x="21460" y="19957"/>
              <wp:lineTo x="21227" y="4696"/>
              <wp:lineTo x="20994" y="0"/>
              <wp:lineTo x="18894" y="0"/>
            </wp:wrapPolygon>
          </wp:wrapTight>
          <wp:docPr id="16397" name="图片 163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线条-副本_17.gif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528060" cy="350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F0D05"/>
    <w:multiLevelType w:val="hybridMultilevel"/>
    <w:tmpl w:val="534E40C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mirrorMargins/>
  <w:bordersDoNotSurroundHeader/>
  <w:bordersDoNotSurroundFooter/>
  <w:attachedTemplate r:id="rId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D1"/>
    <w:rsid w:val="0001384E"/>
    <w:rsid w:val="000433D0"/>
    <w:rsid w:val="00054BA1"/>
    <w:rsid w:val="000678D4"/>
    <w:rsid w:val="00081627"/>
    <w:rsid w:val="00083685"/>
    <w:rsid w:val="000845BC"/>
    <w:rsid w:val="000B5A68"/>
    <w:rsid w:val="000B5AD8"/>
    <w:rsid w:val="000D255E"/>
    <w:rsid w:val="000D51E1"/>
    <w:rsid w:val="000E501E"/>
    <w:rsid w:val="000F02FF"/>
    <w:rsid w:val="00127B44"/>
    <w:rsid w:val="00154A97"/>
    <w:rsid w:val="00156025"/>
    <w:rsid w:val="001746A5"/>
    <w:rsid w:val="00180616"/>
    <w:rsid w:val="00191A4A"/>
    <w:rsid w:val="00195770"/>
    <w:rsid w:val="001C2F21"/>
    <w:rsid w:val="001C3C28"/>
    <w:rsid w:val="001D4215"/>
    <w:rsid w:val="001D75A3"/>
    <w:rsid w:val="001E1BA6"/>
    <w:rsid w:val="001E38EB"/>
    <w:rsid w:val="001F4411"/>
    <w:rsid w:val="00236246"/>
    <w:rsid w:val="00236C6D"/>
    <w:rsid w:val="00242874"/>
    <w:rsid w:val="0025437F"/>
    <w:rsid w:val="00262497"/>
    <w:rsid w:val="002870DC"/>
    <w:rsid w:val="002A2496"/>
    <w:rsid w:val="002A6CE2"/>
    <w:rsid w:val="002B461F"/>
    <w:rsid w:val="002B5E75"/>
    <w:rsid w:val="002B6742"/>
    <w:rsid w:val="002D4F89"/>
    <w:rsid w:val="002E2036"/>
    <w:rsid w:val="002E712E"/>
    <w:rsid w:val="0030124D"/>
    <w:rsid w:val="00313BE3"/>
    <w:rsid w:val="00345AF0"/>
    <w:rsid w:val="00352F19"/>
    <w:rsid w:val="00365D1C"/>
    <w:rsid w:val="003725A2"/>
    <w:rsid w:val="00377D55"/>
    <w:rsid w:val="003818A3"/>
    <w:rsid w:val="003B03F8"/>
    <w:rsid w:val="003B5F42"/>
    <w:rsid w:val="003C7522"/>
    <w:rsid w:val="00470AB5"/>
    <w:rsid w:val="00473960"/>
    <w:rsid w:val="00492862"/>
    <w:rsid w:val="004A6E2A"/>
    <w:rsid w:val="004F3D62"/>
    <w:rsid w:val="00503513"/>
    <w:rsid w:val="005B07B8"/>
    <w:rsid w:val="005B677D"/>
    <w:rsid w:val="006238AF"/>
    <w:rsid w:val="00647E2A"/>
    <w:rsid w:val="006517CD"/>
    <w:rsid w:val="00661415"/>
    <w:rsid w:val="00697B20"/>
    <w:rsid w:val="00734757"/>
    <w:rsid w:val="00742E02"/>
    <w:rsid w:val="00766077"/>
    <w:rsid w:val="00772E4A"/>
    <w:rsid w:val="00793355"/>
    <w:rsid w:val="007A19EE"/>
    <w:rsid w:val="007C386F"/>
    <w:rsid w:val="007D1542"/>
    <w:rsid w:val="007D156F"/>
    <w:rsid w:val="007D7279"/>
    <w:rsid w:val="007F086D"/>
    <w:rsid w:val="007F2E7D"/>
    <w:rsid w:val="00820A25"/>
    <w:rsid w:val="00854A58"/>
    <w:rsid w:val="0085562C"/>
    <w:rsid w:val="00872DF2"/>
    <w:rsid w:val="00875454"/>
    <w:rsid w:val="008C0C92"/>
    <w:rsid w:val="008D6B75"/>
    <w:rsid w:val="008E397E"/>
    <w:rsid w:val="008E4BC1"/>
    <w:rsid w:val="00900114"/>
    <w:rsid w:val="00902402"/>
    <w:rsid w:val="00925BDC"/>
    <w:rsid w:val="00955540"/>
    <w:rsid w:val="00964ADE"/>
    <w:rsid w:val="00986AFA"/>
    <w:rsid w:val="0098734F"/>
    <w:rsid w:val="009904CE"/>
    <w:rsid w:val="009A6282"/>
    <w:rsid w:val="009B409B"/>
    <w:rsid w:val="009B4625"/>
    <w:rsid w:val="009F0A3F"/>
    <w:rsid w:val="00A07C3C"/>
    <w:rsid w:val="00A23273"/>
    <w:rsid w:val="00A31DAE"/>
    <w:rsid w:val="00A43240"/>
    <w:rsid w:val="00A62C10"/>
    <w:rsid w:val="00A71215"/>
    <w:rsid w:val="00A9429E"/>
    <w:rsid w:val="00AC78E4"/>
    <w:rsid w:val="00B33F07"/>
    <w:rsid w:val="00B35993"/>
    <w:rsid w:val="00B4043F"/>
    <w:rsid w:val="00B80A06"/>
    <w:rsid w:val="00BF6CCA"/>
    <w:rsid w:val="00C02E54"/>
    <w:rsid w:val="00C23292"/>
    <w:rsid w:val="00C62677"/>
    <w:rsid w:val="00C9194D"/>
    <w:rsid w:val="00CB0855"/>
    <w:rsid w:val="00CD39E2"/>
    <w:rsid w:val="00CF3AD1"/>
    <w:rsid w:val="00D34560"/>
    <w:rsid w:val="00D36014"/>
    <w:rsid w:val="00D36DFE"/>
    <w:rsid w:val="00D375F8"/>
    <w:rsid w:val="00D5515C"/>
    <w:rsid w:val="00D76413"/>
    <w:rsid w:val="00DA1DBA"/>
    <w:rsid w:val="00DA2605"/>
    <w:rsid w:val="00DB71FF"/>
    <w:rsid w:val="00DC0CDD"/>
    <w:rsid w:val="00DC5228"/>
    <w:rsid w:val="00DE7FEA"/>
    <w:rsid w:val="00E5203A"/>
    <w:rsid w:val="00E742EF"/>
    <w:rsid w:val="00E82C40"/>
    <w:rsid w:val="00E95340"/>
    <w:rsid w:val="00EA0B7D"/>
    <w:rsid w:val="00F127BA"/>
    <w:rsid w:val="00F37770"/>
    <w:rsid w:val="00F80616"/>
    <w:rsid w:val="00FB21CC"/>
    <w:rsid w:val="00FB6B92"/>
    <w:rsid w:val="00FD09B8"/>
    <w:rsid w:val="00FE62CC"/>
    <w:rsid w:val="00FF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E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B6B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6B7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52F1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6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6A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6A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6AFA"/>
    <w:rPr>
      <w:sz w:val="18"/>
      <w:szCs w:val="18"/>
    </w:rPr>
  </w:style>
  <w:style w:type="paragraph" w:customStyle="1" w:styleId="a5">
    <w:name w:val="杂志标题"/>
    <w:basedOn w:val="a"/>
    <w:link w:val="Char1"/>
    <w:qFormat/>
    <w:rsid w:val="002A2496"/>
    <w:pPr>
      <w:spacing w:before="120" w:after="120"/>
      <w:jc w:val="center"/>
    </w:pPr>
    <w:rPr>
      <w:rFonts w:ascii="微软雅黑" w:eastAsia="微软雅黑" w:hAnsi="微软雅黑"/>
      <w:b/>
      <w:spacing w:val="60"/>
      <w:kern w:val="0"/>
      <w:sz w:val="48"/>
      <w:szCs w:val="48"/>
      <w:fitText w:val="4080" w:id="751012865"/>
    </w:rPr>
  </w:style>
  <w:style w:type="paragraph" w:customStyle="1" w:styleId="a6">
    <w:name w:val="杂志正文"/>
    <w:basedOn w:val="a"/>
    <w:link w:val="Char2"/>
    <w:qFormat/>
    <w:rsid w:val="002A2496"/>
    <w:pPr>
      <w:spacing w:line="360" w:lineRule="auto"/>
      <w:ind w:firstLineChars="200" w:firstLine="480"/>
    </w:pPr>
    <w:rPr>
      <w:rFonts w:asciiTheme="minorEastAsia" w:hAnsiTheme="minorEastAsia"/>
      <w:sz w:val="24"/>
      <w:szCs w:val="24"/>
    </w:rPr>
  </w:style>
  <w:style w:type="character" w:customStyle="1" w:styleId="Char1">
    <w:name w:val="杂志标题 Char"/>
    <w:basedOn w:val="a0"/>
    <w:link w:val="a5"/>
    <w:rsid w:val="002A2496"/>
    <w:rPr>
      <w:rFonts w:ascii="微软雅黑" w:eastAsia="微软雅黑" w:hAnsi="微软雅黑"/>
      <w:b/>
      <w:spacing w:val="60"/>
      <w:kern w:val="0"/>
      <w:sz w:val="48"/>
      <w:szCs w:val="48"/>
      <w:fitText w:val="4080" w:id="751012865"/>
    </w:rPr>
  </w:style>
  <w:style w:type="paragraph" w:styleId="a7">
    <w:name w:val="Balloon Text"/>
    <w:basedOn w:val="a"/>
    <w:link w:val="Char3"/>
    <w:uiPriority w:val="99"/>
    <w:semiHidden/>
    <w:unhideWhenUsed/>
    <w:rsid w:val="001F4411"/>
    <w:rPr>
      <w:sz w:val="18"/>
      <w:szCs w:val="18"/>
    </w:rPr>
  </w:style>
  <w:style w:type="character" w:customStyle="1" w:styleId="Char2">
    <w:name w:val="杂志正文 Char"/>
    <w:basedOn w:val="a0"/>
    <w:link w:val="a6"/>
    <w:rsid w:val="002A2496"/>
    <w:rPr>
      <w:rFonts w:asciiTheme="minorEastAsia" w:hAnsiTheme="minorEastAsia"/>
      <w:sz w:val="24"/>
      <w:szCs w:val="24"/>
    </w:rPr>
  </w:style>
  <w:style w:type="character" w:customStyle="1" w:styleId="Char3">
    <w:name w:val="批注框文本 Char"/>
    <w:basedOn w:val="a0"/>
    <w:link w:val="a7"/>
    <w:uiPriority w:val="99"/>
    <w:semiHidden/>
    <w:rsid w:val="001F441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B6B92"/>
    <w:rPr>
      <w:b/>
      <w:bCs/>
      <w:kern w:val="44"/>
      <w:sz w:val="44"/>
      <w:szCs w:val="44"/>
    </w:rPr>
  </w:style>
  <w:style w:type="paragraph" w:styleId="a8">
    <w:name w:val="List Paragraph"/>
    <w:basedOn w:val="a"/>
    <w:uiPriority w:val="34"/>
    <w:qFormat/>
    <w:rsid w:val="00FB6B92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8D6B7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352F19"/>
    <w:rPr>
      <w:b/>
      <w:bCs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qFormat/>
    <w:rsid w:val="00352F19"/>
  </w:style>
  <w:style w:type="paragraph" w:styleId="TOC">
    <w:name w:val="TOC Heading"/>
    <w:basedOn w:val="1"/>
    <w:next w:val="a"/>
    <w:uiPriority w:val="39"/>
    <w:semiHidden/>
    <w:unhideWhenUsed/>
    <w:qFormat/>
    <w:rsid w:val="00D36DFE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D36DFE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D36DFE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table" w:styleId="a9">
    <w:name w:val="Table Grid"/>
    <w:basedOn w:val="a1"/>
    <w:uiPriority w:val="59"/>
    <w:rsid w:val="00081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DC522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6">
    <w:name w:val="Light Shading Accent 6"/>
    <w:basedOn w:val="a1"/>
    <w:uiPriority w:val="60"/>
    <w:rsid w:val="00DC5228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customStyle="1" w:styleId="Char10">
    <w:name w:val="页眉 Char1"/>
    <w:uiPriority w:val="99"/>
    <w:rsid w:val="00772E4A"/>
    <w:rPr>
      <w:sz w:val="18"/>
      <w:szCs w:val="18"/>
    </w:rPr>
  </w:style>
  <w:style w:type="character" w:customStyle="1" w:styleId="Char11">
    <w:name w:val="页脚 Char1"/>
    <w:uiPriority w:val="99"/>
    <w:rsid w:val="00772E4A"/>
    <w:rPr>
      <w:sz w:val="18"/>
      <w:szCs w:val="18"/>
    </w:rPr>
  </w:style>
  <w:style w:type="table" w:styleId="-5">
    <w:name w:val="Light Shading Accent 5"/>
    <w:basedOn w:val="a1"/>
    <w:uiPriority w:val="60"/>
    <w:rsid w:val="00772E4A"/>
    <w:rPr>
      <w:rFonts w:ascii="Calibri" w:eastAsia="宋体" w:hAnsi="Calibri" w:cs="Times New Roman"/>
      <w:color w:val="31849B" w:themeColor="accent5" w:themeShade="BF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Grid Accent 4"/>
    <w:basedOn w:val="a1"/>
    <w:uiPriority w:val="62"/>
    <w:rsid w:val="00772E4A"/>
    <w:rPr>
      <w:rFonts w:ascii="Calibri" w:eastAsia="宋体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Char20">
    <w:name w:val="页眉 Char2"/>
    <w:uiPriority w:val="99"/>
    <w:rsid w:val="00772E4A"/>
    <w:rPr>
      <w:sz w:val="18"/>
      <w:szCs w:val="18"/>
    </w:rPr>
  </w:style>
  <w:style w:type="character" w:customStyle="1" w:styleId="Char21">
    <w:name w:val="页脚 Char2"/>
    <w:uiPriority w:val="99"/>
    <w:rsid w:val="00772E4A"/>
    <w:rPr>
      <w:sz w:val="18"/>
      <w:szCs w:val="18"/>
    </w:rPr>
  </w:style>
  <w:style w:type="character" w:styleId="aa">
    <w:name w:val="Hyperlink"/>
    <w:basedOn w:val="a0"/>
    <w:uiPriority w:val="99"/>
    <w:unhideWhenUsed/>
    <w:rsid w:val="004928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E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B6B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6B7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52F1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6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6A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6A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6AFA"/>
    <w:rPr>
      <w:sz w:val="18"/>
      <w:szCs w:val="18"/>
    </w:rPr>
  </w:style>
  <w:style w:type="paragraph" w:customStyle="1" w:styleId="a5">
    <w:name w:val="杂志标题"/>
    <w:basedOn w:val="a"/>
    <w:link w:val="Char1"/>
    <w:qFormat/>
    <w:rsid w:val="002A2496"/>
    <w:pPr>
      <w:spacing w:before="120" w:after="120"/>
      <w:jc w:val="center"/>
    </w:pPr>
    <w:rPr>
      <w:rFonts w:ascii="微软雅黑" w:eastAsia="微软雅黑" w:hAnsi="微软雅黑"/>
      <w:b/>
      <w:spacing w:val="60"/>
      <w:kern w:val="0"/>
      <w:sz w:val="48"/>
      <w:szCs w:val="48"/>
      <w:fitText w:val="4080" w:id="751012865"/>
    </w:rPr>
  </w:style>
  <w:style w:type="paragraph" w:customStyle="1" w:styleId="a6">
    <w:name w:val="杂志正文"/>
    <w:basedOn w:val="a"/>
    <w:link w:val="Char2"/>
    <w:qFormat/>
    <w:rsid w:val="002A2496"/>
    <w:pPr>
      <w:spacing w:line="360" w:lineRule="auto"/>
      <w:ind w:firstLineChars="200" w:firstLine="480"/>
    </w:pPr>
    <w:rPr>
      <w:rFonts w:asciiTheme="minorEastAsia" w:hAnsiTheme="minorEastAsia"/>
      <w:sz w:val="24"/>
      <w:szCs w:val="24"/>
    </w:rPr>
  </w:style>
  <w:style w:type="character" w:customStyle="1" w:styleId="Char1">
    <w:name w:val="杂志标题 Char"/>
    <w:basedOn w:val="a0"/>
    <w:link w:val="a5"/>
    <w:rsid w:val="002A2496"/>
    <w:rPr>
      <w:rFonts w:ascii="微软雅黑" w:eastAsia="微软雅黑" w:hAnsi="微软雅黑"/>
      <w:b/>
      <w:spacing w:val="60"/>
      <w:kern w:val="0"/>
      <w:sz w:val="48"/>
      <w:szCs w:val="48"/>
      <w:fitText w:val="4080" w:id="751012865"/>
    </w:rPr>
  </w:style>
  <w:style w:type="paragraph" w:styleId="a7">
    <w:name w:val="Balloon Text"/>
    <w:basedOn w:val="a"/>
    <w:link w:val="Char3"/>
    <w:uiPriority w:val="99"/>
    <w:semiHidden/>
    <w:unhideWhenUsed/>
    <w:rsid w:val="001F4411"/>
    <w:rPr>
      <w:sz w:val="18"/>
      <w:szCs w:val="18"/>
    </w:rPr>
  </w:style>
  <w:style w:type="character" w:customStyle="1" w:styleId="Char2">
    <w:name w:val="杂志正文 Char"/>
    <w:basedOn w:val="a0"/>
    <w:link w:val="a6"/>
    <w:rsid w:val="002A2496"/>
    <w:rPr>
      <w:rFonts w:asciiTheme="minorEastAsia" w:hAnsiTheme="minorEastAsia"/>
      <w:sz w:val="24"/>
      <w:szCs w:val="24"/>
    </w:rPr>
  </w:style>
  <w:style w:type="character" w:customStyle="1" w:styleId="Char3">
    <w:name w:val="批注框文本 Char"/>
    <w:basedOn w:val="a0"/>
    <w:link w:val="a7"/>
    <w:uiPriority w:val="99"/>
    <w:semiHidden/>
    <w:rsid w:val="001F441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B6B92"/>
    <w:rPr>
      <w:b/>
      <w:bCs/>
      <w:kern w:val="44"/>
      <w:sz w:val="44"/>
      <w:szCs w:val="44"/>
    </w:rPr>
  </w:style>
  <w:style w:type="paragraph" w:styleId="a8">
    <w:name w:val="List Paragraph"/>
    <w:basedOn w:val="a"/>
    <w:uiPriority w:val="34"/>
    <w:qFormat/>
    <w:rsid w:val="00FB6B92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8D6B7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352F19"/>
    <w:rPr>
      <w:b/>
      <w:bCs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qFormat/>
    <w:rsid w:val="00352F19"/>
  </w:style>
  <w:style w:type="paragraph" w:styleId="TOC">
    <w:name w:val="TOC Heading"/>
    <w:basedOn w:val="1"/>
    <w:next w:val="a"/>
    <w:uiPriority w:val="39"/>
    <w:semiHidden/>
    <w:unhideWhenUsed/>
    <w:qFormat/>
    <w:rsid w:val="00D36DFE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D36DFE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D36DFE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table" w:styleId="a9">
    <w:name w:val="Table Grid"/>
    <w:basedOn w:val="a1"/>
    <w:uiPriority w:val="59"/>
    <w:rsid w:val="00081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DC522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6">
    <w:name w:val="Light Shading Accent 6"/>
    <w:basedOn w:val="a1"/>
    <w:uiPriority w:val="60"/>
    <w:rsid w:val="00DC5228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customStyle="1" w:styleId="Char10">
    <w:name w:val="页眉 Char1"/>
    <w:uiPriority w:val="99"/>
    <w:rsid w:val="00772E4A"/>
    <w:rPr>
      <w:sz w:val="18"/>
      <w:szCs w:val="18"/>
    </w:rPr>
  </w:style>
  <w:style w:type="character" w:customStyle="1" w:styleId="Char11">
    <w:name w:val="页脚 Char1"/>
    <w:uiPriority w:val="99"/>
    <w:rsid w:val="00772E4A"/>
    <w:rPr>
      <w:sz w:val="18"/>
      <w:szCs w:val="18"/>
    </w:rPr>
  </w:style>
  <w:style w:type="table" w:styleId="-5">
    <w:name w:val="Light Shading Accent 5"/>
    <w:basedOn w:val="a1"/>
    <w:uiPriority w:val="60"/>
    <w:rsid w:val="00772E4A"/>
    <w:rPr>
      <w:rFonts w:ascii="Calibri" w:eastAsia="宋体" w:hAnsi="Calibri" w:cs="Times New Roman"/>
      <w:color w:val="31849B" w:themeColor="accent5" w:themeShade="BF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Grid Accent 4"/>
    <w:basedOn w:val="a1"/>
    <w:uiPriority w:val="62"/>
    <w:rsid w:val="00772E4A"/>
    <w:rPr>
      <w:rFonts w:ascii="Calibri" w:eastAsia="宋体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Char20">
    <w:name w:val="页眉 Char2"/>
    <w:uiPriority w:val="99"/>
    <w:rsid w:val="00772E4A"/>
    <w:rPr>
      <w:sz w:val="18"/>
      <w:szCs w:val="18"/>
    </w:rPr>
  </w:style>
  <w:style w:type="character" w:customStyle="1" w:styleId="Char21">
    <w:name w:val="页脚 Char2"/>
    <w:uiPriority w:val="99"/>
    <w:rsid w:val="00772E4A"/>
    <w:rPr>
      <w:sz w:val="18"/>
      <w:szCs w:val="18"/>
    </w:rPr>
  </w:style>
  <w:style w:type="character" w:styleId="aa">
    <w:name w:val="Hyperlink"/>
    <w:basedOn w:val="a0"/>
    <w:uiPriority w:val="99"/>
    <w:unhideWhenUsed/>
    <w:rsid w:val="004928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footer" Target="footer7.xml"/><Relationship Id="rId39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34" Type="http://schemas.openxmlformats.org/officeDocument/2006/relationships/footer" Target="footer11.xml"/><Relationship Id="rId42" Type="http://schemas.openxmlformats.org/officeDocument/2006/relationships/footer" Target="footer14.xml"/><Relationship Id="rId7" Type="http://schemas.openxmlformats.org/officeDocument/2006/relationships/header" Target="header1.xml"/><Relationship Id="rId12" Type="http://schemas.openxmlformats.org/officeDocument/2006/relationships/footer" Target="footer1.xml"/><Relationship Id="rId17" Type="http://schemas.openxmlformats.org/officeDocument/2006/relationships/subDocument" Target="&#31532;06&#35838;%20&#25991;&#26723;&#30340;&#21512;&#24182;\&#31532;06&#35838;%20&#25991;&#26723;&#30340;&#21512;&#24182;\03&#21367;&#39318;&#35821;.docx" TargetMode="External"/><Relationship Id="rId25" Type="http://schemas.openxmlformats.org/officeDocument/2006/relationships/header" Target="header10.xml"/><Relationship Id="rId33" Type="http://schemas.openxmlformats.org/officeDocument/2006/relationships/footer" Target="footer10.xml"/><Relationship Id="rId38" Type="http://schemas.openxmlformats.org/officeDocument/2006/relationships/subDocument" Target="&#31532;06&#35838;%20&#25991;&#26723;&#30340;&#21512;&#24182;\&#31532;06&#35838;%20&#25991;&#26723;&#30340;&#21512;&#24182;\08&#23553;&#24213;.docx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subDocument" Target="&#31532;06&#35838;%20&#25991;&#26723;&#30340;&#21512;&#24182;\&#31532;06&#35838;%20&#25991;&#26723;&#30340;&#21512;&#24182;\02&#30446;&#24405;.docx" TargetMode="External"/><Relationship Id="rId20" Type="http://schemas.openxmlformats.org/officeDocument/2006/relationships/footer" Target="footer4.xml"/><Relationship Id="rId29" Type="http://schemas.openxmlformats.org/officeDocument/2006/relationships/footer" Target="footer9.xml"/><Relationship Id="rId41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4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subDocument" Target="&#31532;06&#35838;%20&#25991;&#26723;&#30340;&#21512;&#24182;\&#31532;06&#35838;%20&#25991;&#26723;&#30340;&#21512;&#24182;\07&#26639;&#30446;&#22235;.docx" TargetMode="External"/><Relationship Id="rId40" Type="http://schemas.openxmlformats.org/officeDocument/2006/relationships/header" Target="header16.xm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28" Type="http://schemas.openxmlformats.org/officeDocument/2006/relationships/header" Target="header11.xml"/><Relationship Id="rId36" Type="http://schemas.openxmlformats.org/officeDocument/2006/relationships/footer" Target="footer12.xml"/><Relationship Id="rId10" Type="http://schemas.openxmlformats.org/officeDocument/2006/relationships/header" Target="header3.xml"/><Relationship Id="rId19" Type="http://schemas.openxmlformats.org/officeDocument/2006/relationships/header" Target="header7.xml"/><Relationship Id="rId31" Type="http://schemas.openxmlformats.org/officeDocument/2006/relationships/header" Target="header12.xml"/><Relationship Id="rId44" Type="http://schemas.openxmlformats.org/officeDocument/2006/relationships/footer" Target="footer15.xml"/><Relationship Id="rId4" Type="http://schemas.microsoft.com/office/2007/relationships/stylesWithEffects" Target="stylesWithEffects.xml"/><Relationship Id="rId9" Type="http://schemas.openxmlformats.org/officeDocument/2006/relationships/subDocument" Target="&#31532;06&#35838;%20&#25991;&#26723;&#30340;&#21512;&#24182;\&#31532;06&#35838;%20&#25991;&#26723;&#30340;&#21512;&#24182;\01&#23553;&#38754;.docx" TargetMode="External"/><Relationship Id="rId14" Type="http://schemas.openxmlformats.org/officeDocument/2006/relationships/header" Target="header5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subDocument" Target="&#31532;06&#35838;%20&#25991;&#26723;&#30340;&#21512;&#24182;\&#31532;06&#35838;%20&#25991;&#26723;&#30340;&#21512;&#24182;\06&#26639;&#30446;&#19977;.docx" TargetMode="External"/><Relationship Id="rId35" Type="http://schemas.openxmlformats.org/officeDocument/2006/relationships/header" Target="header14.xml"/><Relationship Id="rId43" Type="http://schemas.openxmlformats.org/officeDocument/2006/relationships/header" Target="header17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acher\Desktop\2014&#24180;&#25945;&#26448;&#32534;&#20889;\&#27491;&#25991;&#27169;&#26495;\&#27491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9A7CA-EF14-478C-8B65-F5922121C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正文模板</Template>
  <TotalTime>8</TotalTime>
  <Pages>1</Pages>
  <Words>3</Words>
  <Characters>19</Characters>
  <Application>Microsoft Office Word</Application>
  <DocSecurity>0</DocSecurity>
  <Lines>1</Lines>
  <Paragraphs>1</Paragraphs>
  <ScaleCrop>false</ScaleCrop>
  <Company>微软中国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微软用户</cp:lastModifiedBy>
  <cp:revision>5</cp:revision>
  <cp:lastPrinted>2015-01-27T03:47:00Z</cp:lastPrinted>
  <dcterms:created xsi:type="dcterms:W3CDTF">2018-04-11T07:51:00Z</dcterms:created>
  <dcterms:modified xsi:type="dcterms:W3CDTF">2018-04-11T07:58:00Z</dcterms:modified>
</cp:coreProperties>
</file>