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32" w:rsidRPr="00D02132" w:rsidRDefault="001D4DD3" w:rsidP="001D4DD3">
      <w:pPr>
        <w:keepNext/>
        <w:framePr w:dropCap="drop" w:lines="5" w:h="1436" w:hRule="exact" w:wrap="around" w:vAnchor="text" w:hAnchor="page" w:x="961" w:y="863"/>
        <w:spacing w:line="1436" w:lineRule="exact"/>
        <w:ind w:firstLineChars="200" w:firstLine="420"/>
        <w:textAlignment w:val="baseline"/>
        <w:rPr>
          <w:rFonts w:asciiTheme="minorEastAsia" w:hAnsiTheme="minorEastAsia"/>
          <w:noProof/>
          <w:position w:val="-6"/>
          <w:sz w:val="142"/>
        </w:rPr>
      </w:pPr>
      <w:r>
        <w:rPr>
          <w:rFonts w:ascii="幼圆" w:eastAsia="幼圆" w:hint="eastAsia"/>
          <w:noProof/>
        </w:rPr>
        <w:drawing>
          <wp:anchor distT="0" distB="0" distL="114300" distR="114300" simplePos="0" relativeHeight="251658239" behindDoc="1" locked="0" layoutInCell="1" allowOverlap="1" wp14:anchorId="7B101331" wp14:editId="32BD25AE">
            <wp:simplePos x="0" y="0"/>
            <wp:positionH relativeFrom="column">
              <wp:posOffset>-273685</wp:posOffset>
            </wp:positionH>
            <wp:positionV relativeFrom="paragraph">
              <wp:posOffset>52070</wp:posOffset>
            </wp:positionV>
            <wp:extent cx="3924300" cy="96012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132" w:rsidRPr="00D02132">
        <w:rPr>
          <w:rFonts w:asciiTheme="minorEastAsia" w:hAnsiTheme="minorEastAsia" w:hint="eastAsia"/>
          <w:noProof/>
          <w:position w:val="-6"/>
          <w:sz w:val="56"/>
        </w:rPr>
        <w:t>夜</w:t>
      </w:r>
    </w:p>
    <w:p w:rsidR="00D02132" w:rsidRPr="001D4DD3" w:rsidRDefault="00D02132" w:rsidP="001D4DD3">
      <w:pPr>
        <w:ind w:firstLineChars="200" w:firstLine="420"/>
        <w:rPr>
          <w:rFonts w:ascii="幼圆" w:eastAsia="幼圆"/>
        </w:rPr>
      </w:pPr>
      <w:r w:rsidRPr="001D4DD3">
        <w:rPr>
          <w:rFonts w:ascii="幼圆" w:eastAsia="幼圆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D3D737" wp14:editId="46F42927">
                <wp:simplePos x="0" y="0"/>
                <wp:positionH relativeFrom="column">
                  <wp:posOffset>38735</wp:posOffset>
                </wp:positionH>
                <wp:positionV relativeFrom="paragraph">
                  <wp:posOffset>-16510</wp:posOffset>
                </wp:positionV>
                <wp:extent cx="1828800" cy="1828800"/>
                <wp:effectExtent l="0" t="0" r="0" b="381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2132" w:rsidRPr="00D02132" w:rsidRDefault="00D02132" w:rsidP="00D0213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02132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星星引起的回忆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Triangl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.05pt;margin-top:-1.3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" filled="f" stroked="f">
                <v:textbox style="mso-fit-shape-to-text:t">
                  <w:txbxContent>
                    <w:p w:rsidR="00D02132" w:rsidRPr="00D02132" w:rsidRDefault="00D02132" w:rsidP="00D02132">
                      <w:pPr>
                        <w:jc w:val="center"/>
                        <w:rPr>
                          <w:b/>
                          <w:sz w:val="72"/>
                          <w:szCs w:val="72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reflection w14:blurRad="6350" w14:stA="50000" w14:stPos="0" w14:endA="300" w14:endPos="50000" w14:dist="29997" w14:dir="5400000" w14:fadeDir="5400000" w14:sx="100000" w14:sy="-100000" w14:kx="0" w14:ky="0" w14:algn="bl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D02132">
                        <w:rPr>
                          <w:rFonts w:hint="eastAsia"/>
                          <w:b/>
                          <w:sz w:val="72"/>
                          <w:szCs w:val="72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reflection w14:blurRad="6350" w14:stA="50000" w14:stPos="0" w14:endA="300" w14:endPos="50000" w14:dist="29997" w14:dir="5400000" w14:fadeDir="5400000" w14:sx="100000" w14:sy="-100000" w14:kx="0" w14:ky="0" w14:algn="bl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星星引起的回忆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1D4DD3">
        <w:rPr>
          <w:rFonts w:ascii="幼圆" w:eastAsia="幼圆" w:hint="eastAsia"/>
        </w:rPr>
        <w:t>空静悄悄的，没有月亮的踪影。天际间几颗零零落落的星星，似乎想把天空点缀得热闹些，却适得其反，反而是天空更显寂寥。</w:t>
      </w:r>
    </w:p>
    <w:p w:rsidR="00D02132" w:rsidRPr="001D4DD3" w:rsidRDefault="001D4DD3" w:rsidP="001D4DD3">
      <w:pPr>
        <w:ind w:firstLineChars="200" w:firstLine="420"/>
        <w:rPr>
          <w:rFonts w:ascii="幼圆" w:eastAsia="幼圆"/>
        </w:rPr>
      </w:pPr>
      <w:r>
        <w:rPr>
          <w:rFonts w:ascii="幼圆" w:eastAsia="幼圆" w:hint="eastAsia"/>
          <w:noProof/>
        </w:rPr>
        <w:drawing>
          <wp:anchor distT="0" distB="0" distL="114300" distR="114300" simplePos="0" relativeHeight="251660288" behindDoc="0" locked="0" layoutInCell="1" allowOverlap="1" wp14:anchorId="147822A4" wp14:editId="5FD5B954">
            <wp:simplePos x="0" y="0"/>
            <wp:positionH relativeFrom="column">
              <wp:posOffset>930275</wp:posOffset>
            </wp:positionH>
            <wp:positionV relativeFrom="paragraph">
              <wp:posOffset>811530</wp:posOffset>
            </wp:positionV>
            <wp:extent cx="3084195" cy="1257300"/>
            <wp:effectExtent l="152400" t="0" r="211455" b="11430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25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132" w:rsidRPr="001D4DD3">
        <w:rPr>
          <w:rFonts w:ascii="幼圆" w:eastAsia="幼圆" w:hint="eastAsia"/>
        </w:rPr>
        <w:t>不知什么时候，正在洗碗的母亲停下了手中的活，被这并不美丽的夜色吸引住，只是默默地注视着天空 。 “妈，你在看什么？”我问。她依然望着天空：“我在想，星星们都已经跑到地上了么？怎么那么少？”我呆住了，母亲竟会用如此童心未泯的语气说话。母亲一向有点孩子气，可这时，她看着天空的眼睛仿佛有着孩子的天真，闪着星星般的光。我默默走开了，因为不愿看见她闪亮的眼，还有在厨房忙碌时，显得格外渺小的身影，那只会令我鼻子酸溜溜的。</w:t>
      </w:r>
    </w:p>
    <w:p w:rsidR="00D02132" w:rsidRPr="001D4DD3" w:rsidRDefault="00D02132" w:rsidP="001D4DD3">
      <w:pPr>
        <w:ind w:firstLineChars="200" w:firstLine="420"/>
        <w:rPr>
          <w:rFonts w:ascii="幼圆" w:eastAsia="幼圆"/>
        </w:rPr>
      </w:pPr>
      <w:bookmarkStart w:id="0" w:name="_GoBack"/>
      <w:bookmarkEnd w:id="0"/>
      <w:r w:rsidRPr="001D4DD3">
        <w:rPr>
          <w:rFonts w:ascii="幼圆" w:eastAsia="幼圆" w:hint="eastAsia"/>
        </w:rPr>
        <w:t>母亲爱星。在我懂事时她就已经经常抱着我沐浴在星光中讲故事哄我睡了。母亲不是懂得许多动听的故事，也不太清楚天文地理，甚至还不懂得哪颗是北极星，可听母亲讲星星，却是我很大的乐趣。那时候母亲是如此年轻，皱纹还未派上她白皙的脸，她注视着天空的眼眸，闪耀着星星般晶莹的光芒。</w:t>
      </w:r>
    </w:p>
    <w:p w:rsidR="00D02132" w:rsidRPr="001D4DD3" w:rsidRDefault="00D02132" w:rsidP="001D4DD3">
      <w:pPr>
        <w:ind w:firstLineChars="200" w:firstLine="420"/>
        <w:rPr>
          <w:rFonts w:ascii="幼圆" w:eastAsia="幼圆"/>
        </w:rPr>
      </w:pPr>
      <w:r w:rsidRPr="001D4DD3">
        <w:rPr>
          <w:rFonts w:ascii="幼圆" w:eastAsia="幼圆" w:hint="eastAsia"/>
        </w:rPr>
        <w:t>现在，我已不知有多久没与母亲去观星了，没时间也没心思。我知道，我和母亲中间隔着一道墙。那道墙仿佛伸手就可穿过，但却用什么都打不破，厨房里，母亲的背影是那样孤单，我突然有想抱住她的冲动。</w:t>
      </w:r>
    </w:p>
    <w:p w:rsidR="00D02132" w:rsidRPr="001D4DD3" w:rsidRDefault="00D02132" w:rsidP="001D4DD3">
      <w:pPr>
        <w:ind w:firstLineChars="200" w:firstLine="420"/>
        <w:rPr>
          <w:rFonts w:ascii="幼圆" w:eastAsia="幼圆"/>
        </w:rPr>
      </w:pPr>
      <w:r w:rsidRPr="001D4DD3">
        <w:rPr>
          <w:rFonts w:ascii="幼圆" w:eastAsia="幼圆" w:hint="eastAsia"/>
        </w:rPr>
        <w:t>望着天空的星星，不知为何，突然变得如此朦胧。母亲，星星都会有暗淡的时候，都会有被云挡住的时候；当风吹云散时，星星还是那么</w:t>
      </w:r>
      <w:proofErr w:type="gramStart"/>
      <w:r w:rsidRPr="001D4DD3">
        <w:rPr>
          <w:rFonts w:ascii="幼圆" w:eastAsia="幼圆" w:hint="eastAsia"/>
        </w:rPr>
        <w:t>亮那么</w:t>
      </w:r>
      <w:proofErr w:type="gramEnd"/>
      <w:r w:rsidRPr="001D4DD3">
        <w:rPr>
          <w:rFonts w:ascii="幼圆" w:eastAsia="幼圆" w:hint="eastAsia"/>
        </w:rPr>
        <w:t xml:space="preserve">美。 </w:t>
      </w:r>
    </w:p>
    <w:p w:rsidR="00C807A4" w:rsidRPr="00D02132" w:rsidRDefault="00C807A4" w:rsidP="001D4DD3">
      <w:pPr>
        <w:ind w:firstLineChars="200" w:firstLine="420"/>
      </w:pPr>
    </w:p>
    <w:sectPr w:rsidR="00C807A4" w:rsidRPr="00D02132" w:rsidSect="003465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433" w:h="14742"/>
      <w:pgMar w:top="1418" w:right="624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513" w:rsidRDefault="00583513" w:rsidP="00346530">
      <w:r>
        <w:separator/>
      </w:r>
    </w:p>
  </w:endnote>
  <w:endnote w:type="continuationSeparator" w:id="0">
    <w:p w:rsidR="00583513" w:rsidRDefault="00583513" w:rsidP="0034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5F" w:rsidRDefault="00194F5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4"/>
      <w:jc w:val="center"/>
    </w:pPr>
    <w:r>
      <w:rPr>
        <w:rFonts w:hint="eastAsia"/>
      </w:rPr>
      <w:t>幸福荟萃</w:t>
    </w:r>
    <w:r>
      <w:rPr>
        <w:rFonts w:hint="eastAsia"/>
      </w:rPr>
      <w:t xml:space="preserve">   2018  </w:t>
    </w:r>
    <w:r>
      <w:rPr>
        <w:rFonts w:hint="eastAsia"/>
      </w:rPr>
      <w:t>第</w:t>
    </w:r>
    <w:r>
      <w:rPr>
        <w:rFonts w:hint="eastAsia"/>
      </w:rPr>
      <w:t>6</w:t>
    </w:r>
    <w:r>
      <w:rPr>
        <w:rFonts w:hint="eastAsia"/>
      </w:rPr>
      <w:t>期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5F" w:rsidRDefault="00194F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513" w:rsidRDefault="00583513" w:rsidP="00346530">
      <w:r>
        <w:separator/>
      </w:r>
    </w:p>
  </w:footnote>
  <w:footnote w:type="continuationSeparator" w:id="0">
    <w:p w:rsidR="00583513" w:rsidRDefault="00583513" w:rsidP="0034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5F" w:rsidRDefault="00194F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3"/>
      <w:jc w:val="right"/>
    </w:pPr>
    <w:r>
      <w:rPr>
        <w:noProof/>
      </w:rPr>
      <w:drawing>
        <wp:inline distT="0" distB="0" distL="0" distR="0">
          <wp:extent cx="3528060" cy="3276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5F" w:rsidRDefault="00194F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32"/>
    <w:rsid w:val="00001252"/>
    <w:rsid w:val="00020760"/>
    <w:rsid w:val="0009050D"/>
    <w:rsid w:val="000A72E8"/>
    <w:rsid w:val="00110FB9"/>
    <w:rsid w:val="00150C24"/>
    <w:rsid w:val="0016668A"/>
    <w:rsid w:val="00175203"/>
    <w:rsid w:val="00175934"/>
    <w:rsid w:val="00194F5F"/>
    <w:rsid w:val="001A70FC"/>
    <w:rsid w:val="001C0FF5"/>
    <w:rsid w:val="001D4DD3"/>
    <w:rsid w:val="002424B7"/>
    <w:rsid w:val="00297AFD"/>
    <w:rsid w:val="002D197A"/>
    <w:rsid w:val="002F62E4"/>
    <w:rsid w:val="003166A2"/>
    <w:rsid w:val="00321077"/>
    <w:rsid w:val="00346530"/>
    <w:rsid w:val="00351115"/>
    <w:rsid w:val="003D3E5B"/>
    <w:rsid w:val="003E4361"/>
    <w:rsid w:val="004109AE"/>
    <w:rsid w:val="00422177"/>
    <w:rsid w:val="00430CE1"/>
    <w:rsid w:val="0046260A"/>
    <w:rsid w:val="004C495C"/>
    <w:rsid w:val="004D39B2"/>
    <w:rsid w:val="004E603A"/>
    <w:rsid w:val="00515759"/>
    <w:rsid w:val="00542B43"/>
    <w:rsid w:val="005451C6"/>
    <w:rsid w:val="00561E80"/>
    <w:rsid w:val="0056547D"/>
    <w:rsid w:val="00572002"/>
    <w:rsid w:val="00583513"/>
    <w:rsid w:val="005B1E88"/>
    <w:rsid w:val="005C5DED"/>
    <w:rsid w:val="005D4757"/>
    <w:rsid w:val="005E6722"/>
    <w:rsid w:val="00605285"/>
    <w:rsid w:val="00686E39"/>
    <w:rsid w:val="006A420A"/>
    <w:rsid w:val="006D3735"/>
    <w:rsid w:val="006E11E5"/>
    <w:rsid w:val="0071756B"/>
    <w:rsid w:val="00761DAC"/>
    <w:rsid w:val="0076738B"/>
    <w:rsid w:val="007D14D3"/>
    <w:rsid w:val="007D56BE"/>
    <w:rsid w:val="0080181E"/>
    <w:rsid w:val="00812408"/>
    <w:rsid w:val="00813C14"/>
    <w:rsid w:val="00850303"/>
    <w:rsid w:val="00856B2A"/>
    <w:rsid w:val="00857573"/>
    <w:rsid w:val="008878DF"/>
    <w:rsid w:val="008E6975"/>
    <w:rsid w:val="00964E70"/>
    <w:rsid w:val="00967E15"/>
    <w:rsid w:val="00967F3E"/>
    <w:rsid w:val="009F0A4E"/>
    <w:rsid w:val="009F2185"/>
    <w:rsid w:val="00A33AE4"/>
    <w:rsid w:val="00A560B6"/>
    <w:rsid w:val="00A90D48"/>
    <w:rsid w:val="00AB780E"/>
    <w:rsid w:val="00AC2BF9"/>
    <w:rsid w:val="00AE48C1"/>
    <w:rsid w:val="00B324D2"/>
    <w:rsid w:val="00B5251A"/>
    <w:rsid w:val="00B53497"/>
    <w:rsid w:val="00B5601A"/>
    <w:rsid w:val="00B878B8"/>
    <w:rsid w:val="00BB2123"/>
    <w:rsid w:val="00C11F88"/>
    <w:rsid w:val="00C2684F"/>
    <w:rsid w:val="00C73E29"/>
    <w:rsid w:val="00C807A4"/>
    <w:rsid w:val="00CE362A"/>
    <w:rsid w:val="00CF6CDD"/>
    <w:rsid w:val="00D01832"/>
    <w:rsid w:val="00D02132"/>
    <w:rsid w:val="00D056AC"/>
    <w:rsid w:val="00D249AE"/>
    <w:rsid w:val="00D91111"/>
    <w:rsid w:val="00DC3D45"/>
    <w:rsid w:val="00E02274"/>
    <w:rsid w:val="00E21D9A"/>
    <w:rsid w:val="00E36A6E"/>
    <w:rsid w:val="00E47BD3"/>
    <w:rsid w:val="00E605E8"/>
    <w:rsid w:val="00E76EBA"/>
    <w:rsid w:val="00E774C7"/>
    <w:rsid w:val="00E9138A"/>
    <w:rsid w:val="00EC0E56"/>
    <w:rsid w:val="00EE3E4D"/>
    <w:rsid w:val="00F81A16"/>
    <w:rsid w:val="00F83D06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">
    <w:name w:val="样式1"/>
    <w:basedOn w:val="a"/>
    <w:autoRedefine/>
    <w:qFormat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">
    <w:name w:val="样式1"/>
    <w:basedOn w:val="a"/>
    <w:autoRedefine/>
    <w:qFormat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1532;4&#35838;%20&#27491;&#25991;&#39029;&#30340;&#32534;&#25490;\&#26434;&#24535;&#27491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杂志正文模板</Template>
  <TotalTime>9</TotalTime>
  <Pages>1</Pages>
  <Words>84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2018-03-21T03:26:00Z</dcterms:created>
  <dcterms:modified xsi:type="dcterms:W3CDTF">2018-03-21T03:53:00Z</dcterms:modified>
</cp:coreProperties>
</file>